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DBAC" w14:textId="77777777" w:rsidR="00D72759" w:rsidRDefault="00D72759">
      <w:pPr>
        <w:snapToGrid w:val="0"/>
        <w:jc w:val="both"/>
        <w:rPr>
          <w:rFonts w:ascii="新細明體" w:hAnsi="新細明體"/>
          <w:sz w:val="2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54"/>
        <w:gridCol w:w="209"/>
        <w:gridCol w:w="1739"/>
        <w:gridCol w:w="221"/>
        <w:gridCol w:w="1676"/>
        <w:gridCol w:w="159"/>
        <w:gridCol w:w="1660"/>
        <w:gridCol w:w="312"/>
        <w:gridCol w:w="562"/>
        <w:gridCol w:w="1436"/>
      </w:tblGrid>
      <w:tr w:rsidR="00D72759" w14:paraId="445071C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01E8B" w14:textId="77777777" w:rsidR="00D72759" w:rsidRDefault="00000000">
            <w:pPr>
              <w:snapToGrid w:val="0"/>
              <w:jc w:val="right"/>
            </w:pPr>
            <w:r>
              <w:rPr>
                <w:rFonts w:eastAsia="標楷體"/>
                <w:b/>
                <w:sz w:val="28"/>
              </w:rPr>
              <w:t>履歷表</w:t>
            </w:r>
            <w:r>
              <w:rPr>
                <w:rFonts w:eastAsia="標楷體"/>
                <w:b/>
                <w:sz w:val="28"/>
              </w:rPr>
              <w:t xml:space="preserve">                 (</w:t>
            </w:r>
            <w:r>
              <w:rPr>
                <w:rFonts w:eastAsia="標楷體"/>
                <w:b/>
                <w:sz w:val="28"/>
              </w:rPr>
              <w:t>東海大學建築系專用</w:t>
            </w:r>
            <w:r>
              <w:rPr>
                <w:rFonts w:eastAsia="標楷體"/>
                <w:b/>
                <w:sz w:val="28"/>
              </w:rPr>
              <w:t>)</w:t>
            </w:r>
          </w:p>
        </w:tc>
      </w:tr>
      <w:tr w:rsidR="00D72759" w14:paraId="27E82DCE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8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A5488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應徵項目</w:t>
            </w:r>
          </w:p>
          <w:p w14:paraId="3BF9D2CD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Position</w:t>
            </w:r>
          </w:p>
        </w:tc>
        <w:tc>
          <w:tcPr>
            <w:tcW w:w="5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8E3CD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專案教師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講師級以上</w:t>
            </w:r>
            <w:r>
              <w:rPr>
                <w:rFonts w:eastAsia="標楷體"/>
              </w:rPr>
              <w:t xml:space="preserve">) Project Lecturer or above       </w:t>
            </w:r>
          </w:p>
        </w:tc>
      </w:tr>
      <w:tr w:rsidR="00D72759" w14:paraId="0A3E27D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1F4E8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  <w:p w14:paraId="448D1D2E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Name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50B0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中文：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56E1F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  <w:p w14:paraId="222E4A3E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Date of Birth</w:t>
            </w:r>
          </w:p>
        </w:tc>
        <w:tc>
          <w:tcPr>
            <w:tcW w:w="1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0217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416D3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照片</w:t>
            </w:r>
          </w:p>
          <w:p w14:paraId="2A7CA12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photograph</w:t>
            </w:r>
          </w:p>
        </w:tc>
      </w:tr>
      <w:tr w:rsidR="00D72759" w14:paraId="5F4809A9" w14:textId="77777777">
        <w:tblPrEx>
          <w:tblCellMar>
            <w:top w:w="0" w:type="dxa"/>
            <w:bottom w:w="0" w:type="dxa"/>
          </w:tblCellMar>
        </w:tblPrEx>
        <w:trPr>
          <w:trHeight w:val="121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BF798" w14:textId="77777777" w:rsidR="00D72759" w:rsidRDefault="00D72759">
            <w:pPr>
              <w:snapToGrid w:val="0"/>
              <w:ind w:left="-108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63F6F" w14:textId="77777777" w:rsidR="00D72759" w:rsidRDefault="00000000">
            <w:pPr>
              <w:snapToGrid w:val="0"/>
              <w:ind w:right="-250"/>
            </w:pPr>
            <w:r>
              <w:rPr>
                <w:rFonts w:eastAsia="標楷體"/>
              </w:rPr>
              <w:t>英文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依護照填寫</w:t>
            </w:r>
            <w:r>
              <w:rPr>
                <w:rFonts w:eastAsia="標楷體"/>
                <w:sz w:val="22"/>
              </w:rPr>
              <w:t>)</w:t>
            </w:r>
            <w:r>
              <w:rPr>
                <w:rFonts w:eastAsia="標楷體"/>
              </w:rPr>
              <w:t>：</w:t>
            </w:r>
          </w:p>
          <w:p w14:paraId="7DDC6E85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8E56C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身份證號</w:t>
            </w:r>
          </w:p>
          <w:p w14:paraId="7AD61282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I.</w:t>
            </w:r>
            <w:proofErr w:type="gramStart"/>
            <w:r>
              <w:rPr>
                <w:rFonts w:eastAsia="標楷體"/>
              </w:rPr>
              <w:t>D.Card</w:t>
            </w:r>
            <w:proofErr w:type="spellEnd"/>
            <w:proofErr w:type="gramEnd"/>
            <w:r>
              <w:rPr>
                <w:rFonts w:eastAsia="標楷體"/>
              </w:rPr>
              <w:t xml:space="preserve">/ </w:t>
            </w:r>
          </w:p>
          <w:p w14:paraId="019100DD" w14:textId="77777777" w:rsidR="00D72759" w:rsidRDefault="00000000">
            <w:pPr>
              <w:snapToGrid w:val="0"/>
              <w:jc w:val="center"/>
            </w:pPr>
            <w:r>
              <w:rPr>
                <w:rFonts w:eastAsia="標楷體"/>
              </w:rPr>
              <w:t>Passport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/>
              </w:rPr>
              <w:t>No.</w:t>
            </w:r>
          </w:p>
        </w:tc>
        <w:tc>
          <w:tcPr>
            <w:tcW w:w="1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AC6AC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48AA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12C460C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78A8C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國籍</w:t>
            </w:r>
          </w:p>
          <w:p w14:paraId="5B7AFF77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Nationality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7539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DCB9F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  <w:r>
              <w:rPr>
                <w:rFonts w:eastAsia="標楷體"/>
              </w:rPr>
              <w:t>(Cellphone)</w:t>
            </w:r>
          </w:p>
        </w:tc>
        <w:tc>
          <w:tcPr>
            <w:tcW w:w="1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98CD1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C2A0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03734060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161CD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電子信箱</w:t>
            </w:r>
          </w:p>
          <w:p w14:paraId="1FD1AF18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6F958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885B4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  <w:r>
              <w:rPr>
                <w:rFonts w:eastAsia="標楷體"/>
              </w:rPr>
              <w:t>(Tel)</w:t>
            </w:r>
            <w:r>
              <w:rPr>
                <w:rFonts w:eastAsia="標楷體"/>
              </w:rPr>
              <w:t>：</w:t>
            </w:r>
          </w:p>
        </w:tc>
        <w:tc>
          <w:tcPr>
            <w:tcW w:w="1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E10F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DFE57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4DD3C1E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96496" w14:textId="77777777" w:rsidR="00D72759" w:rsidRDefault="00000000">
            <w:pPr>
              <w:snapToGrid w:val="0"/>
              <w:ind w:left="-108" w:righ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戶籍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通訊地址</w:t>
            </w:r>
          </w:p>
          <w:p w14:paraId="0714B3CD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Address</w:t>
            </w:r>
          </w:p>
        </w:tc>
        <w:tc>
          <w:tcPr>
            <w:tcW w:w="79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262C4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272909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1DC48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緊急聯絡人</w:t>
            </w:r>
            <w:r>
              <w:rPr>
                <w:rFonts w:eastAsia="標楷體"/>
              </w:rPr>
              <w:t>Emergency Contact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CA68C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E346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  <w:r>
              <w:rPr>
                <w:rFonts w:eastAsia="標楷體"/>
              </w:rPr>
              <w:t>(Cellphone)</w:t>
            </w: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C602D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11668E8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2B0F3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學歷</w:t>
            </w:r>
          </w:p>
          <w:p w14:paraId="3DEB32EB" w14:textId="77777777" w:rsidR="00D72759" w:rsidRDefault="00000000">
            <w:pPr>
              <w:snapToGrid w:val="0"/>
              <w:ind w:left="-108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Education Background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D36A5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學校名稱</w:t>
            </w:r>
          </w:p>
          <w:p w14:paraId="2CF6002E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Name of Institutions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1ACF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系別</w:t>
            </w:r>
          </w:p>
          <w:p w14:paraId="48048E4A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Major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386B8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在校日期</w:t>
            </w:r>
            <w:proofErr w:type="gramStart"/>
            <w:r>
              <w:rPr>
                <w:rFonts w:eastAsia="標楷體"/>
              </w:rPr>
              <w:t>起迄</w:t>
            </w:r>
            <w:proofErr w:type="gramEnd"/>
          </w:p>
          <w:p w14:paraId="5AE438E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Date Attended (M/Y</w:t>
            </w:r>
            <w:r>
              <w:rPr>
                <w:rFonts w:eastAsia="標楷體"/>
              </w:rPr>
              <w:t>～</w:t>
            </w:r>
            <w:r>
              <w:rPr>
                <w:rFonts w:eastAsia="標楷體"/>
              </w:rPr>
              <w:t>M/Y)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6E948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學位</w:t>
            </w:r>
          </w:p>
          <w:p w14:paraId="071024F5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Degree</w:t>
            </w:r>
          </w:p>
        </w:tc>
      </w:tr>
      <w:tr w:rsidR="00D72759" w14:paraId="475273F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6390F" w14:textId="77777777" w:rsidR="00D72759" w:rsidRDefault="00D72759">
            <w:pPr>
              <w:snapToGrid w:val="0"/>
              <w:ind w:left="-108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7BA3F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0D127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48139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E44CE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7E306E0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6CDFA" w14:textId="77777777" w:rsidR="00D72759" w:rsidRDefault="00D72759">
            <w:pPr>
              <w:snapToGrid w:val="0"/>
              <w:ind w:left="-108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8B919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1E6A7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A3DCE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1D6F6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63CC415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9505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BFF2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799EA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686253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0EC76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2C8B67AA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34B3F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經歷</w:t>
            </w:r>
          </w:p>
          <w:p w14:paraId="699A82E8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proofErr w:type="gramStart"/>
            <w:r>
              <w:rPr>
                <w:rFonts w:eastAsia="標楷體"/>
              </w:rPr>
              <w:t>Employment  Experience</w:t>
            </w:r>
            <w:proofErr w:type="gramEnd"/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CE202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機關名稱</w:t>
            </w:r>
          </w:p>
          <w:p w14:paraId="08975DDE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Name of Employers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8B9C8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部門</w:t>
            </w:r>
            <w:r>
              <w:rPr>
                <w:rFonts w:eastAsia="標楷體"/>
              </w:rPr>
              <w:t xml:space="preserve"> Department</w:t>
            </w:r>
          </w:p>
          <w:p w14:paraId="2DFC06F9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 xml:space="preserve"> Position</w:t>
            </w: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445B7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</w:t>
            </w:r>
            <w:proofErr w:type="gramStart"/>
            <w:r>
              <w:rPr>
                <w:rFonts w:eastAsia="標楷體"/>
              </w:rPr>
              <w:t>起迄</w:t>
            </w:r>
            <w:proofErr w:type="gramEnd"/>
            <w:r>
              <w:rPr>
                <w:rFonts w:eastAsia="標楷體"/>
              </w:rPr>
              <w:t>日期</w:t>
            </w:r>
          </w:p>
          <w:p w14:paraId="11134D5B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Date of Employment(M/Y</w:t>
            </w:r>
            <w:r>
              <w:rPr>
                <w:rFonts w:eastAsia="標楷體"/>
              </w:rPr>
              <w:t>～</w:t>
            </w:r>
            <w:r>
              <w:rPr>
                <w:rFonts w:eastAsia="標楷體"/>
              </w:rPr>
              <w:t>M/Y)</w:t>
            </w:r>
          </w:p>
        </w:tc>
      </w:tr>
      <w:tr w:rsidR="00D72759" w14:paraId="3FC1C49A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4A2CC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6553B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0B2A5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2213B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26E46D4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01EA4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43320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A1949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8C40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24B19FD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1DE05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F1E64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D9B20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4E853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4780FED8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E5705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D3913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37B1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55454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0BF7983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D86A0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28005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5F5C3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1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231A6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14DB293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7CAA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教師學術專長</w:t>
            </w:r>
          </w:p>
          <w:p w14:paraId="3E4548FF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Academic Specialties  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358F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95709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CD4ED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18514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72759" w14:paraId="16AA46D9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8A109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教師證書字號</w:t>
            </w:r>
          </w:p>
          <w:p w14:paraId="49D69463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Teacher Certificate No.</w:t>
            </w:r>
          </w:p>
        </w:tc>
        <w:tc>
          <w:tcPr>
            <w:tcW w:w="2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763B2" w14:textId="77777777" w:rsidR="00D72759" w:rsidRDefault="00000000">
            <w:pPr>
              <w:snapToGrid w:val="0"/>
            </w:pPr>
            <w:proofErr w:type="gramStart"/>
            <w:r>
              <w:rPr>
                <w:rFonts w:eastAsia="標楷體"/>
              </w:rPr>
              <w:t>講字第</w:t>
            </w:r>
            <w:proofErr w:type="gramEnd"/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          </w:t>
            </w:r>
          </w:p>
          <w:p w14:paraId="5E887350" w14:textId="77777777" w:rsidR="00D72759" w:rsidRDefault="00000000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Lecturer No.</w:t>
            </w:r>
          </w:p>
          <w:p w14:paraId="33BCA120" w14:textId="77777777" w:rsidR="00D72759" w:rsidRDefault="00000000">
            <w:pPr>
              <w:snapToGrid w:val="0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起資日</w:t>
            </w:r>
            <w:proofErr w:type="gramEnd"/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1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E1307" w14:textId="77777777" w:rsidR="00D72759" w:rsidRDefault="00000000">
            <w:pPr>
              <w:snapToGrid w:val="0"/>
            </w:pPr>
            <w:r>
              <w:rPr>
                <w:rFonts w:eastAsia="標楷體"/>
              </w:rPr>
              <w:t>助理字第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       </w:t>
            </w:r>
          </w:p>
          <w:p w14:paraId="0DACDB8C" w14:textId="77777777" w:rsidR="00D72759" w:rsidRDefault="00000000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Assistant Professor No.</w:t>
            </w:r>
          </w:p>
          <w:p w14:paraId="3B6F41D5" w14:textId="77777777" w:rsidR="00D72759" w:rsidRDefault="00000000">
            <w:pPr>
              <w:snapToGrid w:val="0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起資日</w:t>
            </w:r>
            <w:proofErr w:type="gramEnd"/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D5628" w14:textId="77777777" w:rsidR="00D72759" w:rsidRDefault="00000000">
            <w:pPr>
              <w:snapToGrid w:val="0"/>
            </w:pPr>
            <w:proofErr w:type="gramStart"/>
            <w:r>
              <w:rPr>
                <w:rFonts w:eastAsia="標楷體"/>
              </w:rPr>
              <w:t>副字第</w:t>
            </w:r>
            <w:proofErr w:type="gramEnd"/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   </w:t>
            </w:r>
          </w:p>
          <w:p w14:paraId="6A1F04D6" w14:textId="77777777" w:rsidR="00D72759" w:rsidRDefault="00000000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Associate Professor No.</w:t>
            </w:r>
          </w:p>
          <w:p w14:paraId="43096A72" w14:textId="77777777" w:rsidR="00D72759" w:rsidRDefault="00000000">
            <w:pPr>
              <w:snapToGrid w:val="0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起資日</w:t>
            </w:r>
            <w:proofErr w:type="gramEnd"/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5760C" w14:textId="77777777" w:rsidR="00D72759" w:rsidRDefault="00000000">
            <w:pPr>
              <w:snapToGrid w:val="0"/>
            </w:pPr>
            <w:proofErr w:type="gramStart"/>
            <w:r>
              <w:rPr>
                <w:rFonts w:eastAsia="標楷體"/>
              </w:rPr>
              <w:t>教字第</w:t>
            </w:r>
            <w:proofErr w:type="gramEnd"/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號</w:t>
            </w:r>
            <w:r>
              <w:rPr>
                <w:rFonts w:eastAsia="標楷體"/>
              </w:rPr>
              <w:t xml:space="preserve">                  </w:t>
            </w:r>
          </w:p>
          <w:p w14:paraId="12CE9403" w14:textId="77777777" w:rsidR="00D72759" w:rsidRDefault="00000000">
            <w:pPr>
              <w:snapToGrid w:val="0"/>
              <w:jc w:val="both"/>
            </w:pPr>
            <w:r>
              <w:rPr>
                <w:rFonts w:eastAsia="標楷體"/>
                <w:sz w:val="20"/>
              </w:rPr>
              <w:t>Professor No.</w:t>
            </w:r>
          </w:p>
          <w:p w14:paraId="1A10EEEA" w14:textId="77777777" w:rsidR="00D72759" w:rsidRDefault="00000000">
            <w:pPr>
              <w:snapToGrid w:val="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起資日</w:t>
            </w:r>
            <w:proofErr w:type="gramEnd"/>
            <w:r>
              <w:rPr>
                <w:rFonts w:eastAsia="標楷體"/>
              </w:rPr>
              <w:t>：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</w:p>
        </w:tc>
      </w:tr>
      <w:tr w:rsidR="00D72759" w14:paraId="5AC619D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CC362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可教授之必修科目</w:t>
            </w:r>
          </w:p>
          <w:p w14:paraId="70904431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  <w:p w14:paraId="6994F17A" w14:textId="77777777" w:rsidR="00D72759" w:rsidRDefault="00000000">
            <w:pPr>
              <w:snapToGrid w:val="0"/>
              <w:jc w:val="center"/>
              <w:rPr>
                <w:sz w:val="22"/>
              </w:rPr>
            </w:pPr>
            <w:r>
              <w:rPr>
                <w:sz w:val="22"/>
              </w:rPr>
              <w:t>Can Teach Required Courses</w:t>
            </w: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0C1E5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請列點</w:t>
            </w:r>
            <w:proofErr w:type="gramEnd"/>
            <w:r>
              <w:rPr>
                <w:rFonts w:eastAsia="標楷體"/>
              </w:rPr>
              <w:t>填寫</w:t>
            </w:r>
            <w:r>
              <w:rPr>
                <w:rFonts w:eastAsia="標楷體"/>
              </w:rPr>
              <w:t xml:space="preserve"> List)</w:t>
            </w:r>
          </w:p>
          <w:p w14:paraId="421B293C" w14:textId="77777777" w:rsidR="00D72759" w:rsidRDefault="00D72759">
            <w:pPr>
              <w:snapToGrid w:val="0"/>
            </w:pPr>
          </w:p>
          <w:p w14:paraId="2709C1BC" w14:textId="77777777" w:rsidR="00D72759" w:rsidRDefault="00D72759">
            <w:pPr>
              <w:snapToGrid w:val="0"/>
            </w:pPr>
          </w:p>
          <w:p w14:paraId="3C5A0218" w14:textId="77777777" w:rsidR="00D72759" w:rsidRDefault="00D72759">
            <w:pPr>
              <w:snapToGrid w:val="0"/>
            </w:pPr>
          </w:p>
          <w:p w14:paraId="640F206B" w14:textId="77777777" w:rsidR="00D72759" w:rsidRDefault="00D72759">
            <w:pPr>
              <w:snapToGrid w:val="0"/>
            </w:pPr>
          </w:p>
          <w:p w14:paraId="335B9093" w14:textId="77777777" w:rsidR="00D72759" w:rsidRDefault="00D72759">
            <w:pPr>
              <w:snapToGrid w:val="0"/>
            </w:pPr>
          </w:p>
        </w:tc>
      </w:tr>
      <w:tr w:rsidR="00D72759" w14:paraId="21D2265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B118B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可開設之選修科目</w:t>
            </w:r>
          </w:p>
          <w:p w14:paraId="7B3CEEAA" w14:textId="77777777" w:rsidR="00D72759" w:rsidRDefault="00000000">
            <w:pPr>
              <w:snapToGrid w:val="0"/>
              <w:jc w:val="center"/>
            </w:pPr>
            <w:r>
              <w:rPr>
                <w:sz w:val="22"/>
              </w:rPr>
              <w:t>Can Teach Elective Courses</w:t>
            </w:r>
            <w:r>
              <w:rPr>
                <w:rFonts w:eastAsia="標楷體"/>
              </w:rPr>
              <w:t xml:space="preserve"> </w:t>
            </w: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CE29F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proofErr w:type="gramStart"/>
            <w:r>
              <w:rPr>
                <w:rFonts w:eastAsia="標楷體"/>
              </w:rPr>
              <w:t>請列點</w:t>
            </w:r>
            <w:proofErr w:type="gramEnd"/>
            <w:r>
              <w:rPr>
                <w:rFonts w:eastAsia="標楷體"/>
              </w:rPr>
              <w:t>填寫</w:t>
            </w:r>
            <w:r>
              <w:rPr>
                <w:rFonts w:eastAsia="標楷體"/>
              </w:rPr>
              <w:t xml:space="preserve"> List)</w:t>
            </w:r>
          </w:p>
          <w:p w14:paraId="7CAED921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5ACCD26E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7EB1A125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7F800AD0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6E2BCFDC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61697EF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544A7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可英語授課</w:t>
            </w:r>
          </w:p>
          <w:p w14:paraId="48F76FDE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Teaching in English</w:t>
            </w: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B7023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是</w:t>
            </w:r>
            <w:r>
              <w:rPr>
                <w:rFonts w:eastAsia="標楷體"/>
              </w:rPr>
              <w:t xml:space="preserve">(YES)    </w:t>
            </w:r>
          </w:p>
          <w:p w14:paraId="1B59DC6A" w14:textId="77777777" w:rsidR="00D72759" w:rsidRDefault="00000000">
            <w:pPr>
              <w:snapToGrid w:val="0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否</w:t>
            </w:r>
            <w:proofErr w:type="gramEnd"/>
            <w:r>
              <w:rPr>
                <w:rFonts w:eastAsia="標楷體"/>
              </w:rPr>
              <w:t>(NO)</w:t>
            </w:r>
          </w:p>
        </w:tc>
      </w:tr>
      <w:tr w:rsidR="00D72759" w14:paraId="7EE51A1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7765" w14:textId="77777777" w:rsidR="00D72759" w:rsidRDefault="00000000">
            <w:pPr>
              <w:snapToGrid w:val="0"/>
              <w:jc w:val="center"/>
            </w:pPr>
            <w:r>
              <w:rPr>
                <w:rFonts w:eastAsia="標楷體"/>
              </w:rPr>
              <w:t>可開設之跨領域課程</w:t>
            </w:r>
            <w:r>
              <w:rPr>
                <w:rFonts w:eastAsia="標楷體"/>
              </w:rPr>
              <w:t>(</w:t>
            </w:r>
            <w:r>
              <w:rPr>
                <w:rFonts w:ascii="標楷體" w:eastAsia="標楷體" w:hAnsi="標楷體"/>
                <w:color w:val="000000"/>
                <w:shd w:val="clear" w:color="auto" w:fill="FFFFFF"/>
              </w:rPr>
              <w:t>可選填)</w:t>
            </w:r>
          </w:p>
          <w:p w14:paraId="62A61C1B" w14:textId="77777777" w:rsidR="00D72759" w:rsidRDefault="00000000">
            <w:pPr>
              <w:snapToGrid w:val="0"/>
              <w:jc w:val="center"/>
            </w:pPr>
            <w:r>
              <w:rPr>
                <w:sz w:val="22"/>
              </w:rPr>
              <w:t xml:space="preserve">Can Teach </w:t>
            </w:r>
            <w:r>
              <w:rPr>
                <w:rFonts w:eastAsia="標楷體"/>
              </w:rPr>
              <w:t xml:space="preserve">Interdisciplinary </w:t>
            </w:r>
            <w:r>
              <w:rPr>
                <w:sz w:val="22"/>
              </w:rPr>
              <w:t>Courses</w:t>
            </w:r>
          </w:p>
          <w:p w14:paraId="19911D6A" w14:textId="77777777" w:rsidR="00D72759" w:rsidRDefault="00000000">
            <w:pPr>
              <w:snapToGrid w:val="0"/>
              <w:jc w:val="center"/>
            </w:pPr>
            <w:r>
              <w:rPr>
                <w:color w:val="000000"/>
                <w:shd w:val="clear" w:color="auto" w:fill="FFFFFF"/>
              </w:rPr>
              <w:t>(Unnecessary to fill)</w:t>
            </w: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22AAB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請填寫類型或方向</w:t>
            </w:r>
            <w:r>
              <w:rPr>
                <w:rFonts w:eastAsia="標楷體"/>
              </w:rPr>
              <w:t>range of interdisciplinary teaching)</w:t>
            </w:r>
          </w:p>
          <w:p w14:paraId="0CCBE70C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056B73D5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064755E6" w14:textId="77777777" w:rsidR="00D72759" w:rsidRDefault="00D72759">
            <w:pPr>
              <w:snapToGrid w:val="0"/>
              <w:rPr>
                <w:rFonts w:eastAsia="標楷體"/>
              </w:rPr>
            </w:pPr>
          </w:p>
          <w:p w14:paraId="79B70FC6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5FB8CF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795B0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著作</w:t>
            </w:r>
          </w:p>
          <w:p w14:paraId="27A661F9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Publications</w:t>
            </w: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9498D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  <w:r>
              <w:rPr>
                <w:rFonts w:eastAsia="標楷體"/>
              </w:rPr>
              <w:t>Titles  /</w:t>
            </w:r>
            <w:r>
              <w:rPr>
                <w:rFonts w:eastAsia="標楷體"/>
              </w:rPr>
              <w:t>出版處所</w:t>
            </w:r>
            <w:r>
              <w:rPr>
                <w:rFonts w:eastAsia="標楷體"/>
              </w:rPr>
              <w:t xml:space="preserve">Place of Publication  / </w:t>
            </w:r>
          </w:p>
          <w:p w14:paraId="405773A0" w14:textId="77777777" w:rsidR="00D72759" w:rsidRDefault="00000000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</w:rPr>
              <w:t>出版年月</w:t>
            </w:r>
            <w:r>
              <w:rPr>
                <w:rFonts w:eastAsia="標楷體"/>
              </w:rPr>
              <w:t>Date of Publication</w:t>
            </w:r>
          </w:p>
        </w:tc>
      </w:tr>
      <w:tr w:rsidR="00D72759" w14:paraId="1A01846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B3F96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33A55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141954D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04B3D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34060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2859F74E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90EF5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F85B9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2F9893F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130CC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9C431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2E3B5F0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0866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0EEF0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942C18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87FE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FB940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64C1C4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6A2B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C53EA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3FE888E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51187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E4421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1463434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88A0A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47B19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575696A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8C26D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79BF3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28A44B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DD17E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AA64A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687E573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B069C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95854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75E99EF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3FA58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7F25D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36B2058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3767E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58BD4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3E9A16F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60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9F642" w14:textId="77777777" w:rsidR="00D72759" w:rsidRDefault="00D7275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6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93E5B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  <w:tr w:rsidR="00D72759" w14:paraId="00E8F070" w14:textId="77777777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96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06091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優良事蹟</w:t>
            </w:r>
          </w:p>
          <w:p w14:paraId="4A357C28" w14:textId="77777777" w:rsidR="00D72759" w:rsidRDefault="00000000">
            <w:pPr>
              <w:snapToGrid w:val="0"/>
              <w:jc w:val="center"/>
            </w:pPr>
            <w:r>
              <w:rPr>
                <w:rFonts w:eastAsia="標楷體"/>
              </w:rPr>
              <w:t xml:space="preserve">Achievements or Honor in teaching, research and others </w:t>
            </w:r>
          </w:p>
        </w:tc>
      </w:tr>
      <w:tr w:rsidR="00D72759" w14:paraId="34E37E7B" w14:textId="77777777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1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CAD5E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日期</w:t>
            </w:r>
          </w:p>
          <w:p w14:paraId="157396DD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Date</w:t>
            </w:r>
          </w:p>
        </w:tc>
        <w:tc>
          <w:tcPr>
            <w:tcW w:w="77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659A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內容請列點</w:t>
            </w:r>
            <w:proofErr w:type="gramEnd"/>
          </w:p>
          <w:p w14:paraId="629979D3" w14:textId="77777777" w:rsidR="00D72759" w:rsidRDefault="00000000">
            <w:pPr>
              <w:snapToGrid w:val="0"/>
              <w:jc w:val="center"/>
            </w:pPr>
            <w:r>
              <w:rPr>
                <w:rFonts w:eastAsia="標楷體"/>
                <w:sz w:val="22"/>
              </w:rPr>
              <w:t>Content</w:t>
            </w:r>
            <w:r>
              <w:rPr>
                <w:rFonts w:eastAsia="標楷體"/>
              </w:rPr>
              <w:t xml:space="preserve"> List</w:t>
            </w:r>
          </w:p>
        </w:tc>
      </w:tr>
      <w:tr w:rsidR="00D72759" w14:paraId="1A6C7383" w14:textId="77777777">
        <w:tblPrEx>
          <w:tblCellMar>
            <w:top w:w="0" w:type="dxa"/>
            <w:bottom w:w="0" w:type="dxa"/>
          </w:tblCellMar>
        </w:tblPrEx>
        <w:trPr>
          <w:trHeight w:val="13531"/>
        </w:trPr>
        <w:tc>
          <w:tcPr>
            <w:tcW w:w="1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1724" w14:textId="77777777" w:rsidR="00D72759" w:rsidRDefault="00D72759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77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C8D7B" w14:textId="77777777" w:rsidR="00D72759" w:rsidRDefault="00D72759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D72759" w14:paraId="402FDD4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6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83B89" w14:textId="77777777" w:rsidR="00D72759" w:rsidRDefault="00000000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自傳</w:t>
            </w:r>
          </w:p>
          <w:p w14:paraId="6430D387" w14:textId="77777777" w:rsidR="00D72759" w:rsidRDefault="00000000">
            <w:pPr>
              <w:snapToGrid w:val="0"/>
              <w:jc w:val="center"/>
            </w:pPr>
            <w:r>
              <w:rPr>
                <w:rFonts w:ascii="Helvetica" w:hAnsi="Helvetica"/>
                <w:color w:val="000000"/>
                <w:shd w:val="clear" w:color="auto" w:fill="FFFFFF"/>
              </w:rPr>
              <w:t>Autobiography</w:t>
            </w:r>
          </w:p>
        </w:tc>
      </w:tr>
      <w:tr w:rsidR="00D72759" w14:paraId="2F4F668E" w14:textId="77777777">
        <w:tblPrEx>
          <w:tblCellMar>
            <w:top w:w="0" w:type="dxa"/>
            <w:bottom w:w="0" w:type="dxa"/>
          </w:tblCellMar>
        </w:tblPrEx>
        <w:trPr>
          <w:trHeight w:val="14134"/>
        </w:trPr>
        <w:tc>
          <w:tcPr>
            <w:tcW w:w="962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9A519" w14:textId="77777777" w:rsidR="00D72759" w:rsidRDefault="00D72759">
            <w:pPr>
              <w:snapToGrid w:val="0"/>
              <w:rPr>
                <w:rFonts w:eastAsia="標楷體"/>
              </w:rPr>
            </w:pPr>
          </w:p>
        </w:tc>
      </w:tr>
    </w:tbl>
    <w:p w14:paraId="141E3173" w14:textId="77777777" w:rsidR="00D72759" w:rsidRDefault="00D72759">
      <w:pPr>
        <w:snapToGrid w:val="0"/>
        <w:jc w:val="both"/>
        <w:rPr>
          <w:color w:val="000000"/>
          <w:kern w:val="0"/>
          <w:sz w:val="27"/>
          <w:szCs w:val="27"/>
        </w:rPr>
      </w:pPr>
    </w:p>
    <w:sectPr w:rsidR="00D72759">
      <w:pgSz w:w="11906" w:h="16838"/>
      <w:pgMar w:top="851" w:right="1134" w:bottom="709" w:left="1134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9AFF1" w14:textId="77777777" w:rsidR="00C0220F" w:rsidRDefault="00C0220F">
      <w:r>
        <w:separator/>
      </w:r>
    </w:p>
  </w:endnote>
  <w:endnote w:type="continuationSeparator" w:id="0">
    <w:p w14:paraId="48901152" w14:textId="77777777" w:rsidR="00C0220F" w:rsidRDefault="00C02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BF0BB" w14:textId="77777777" w:rsidR="00C0220F" w:rsidRDefault="00C0220F">
      <w:r>
        <w:rPr>
          <w:color w:val="000000"/>
        </w:rPr>
        <w:separator/>
      </w:r>
    </w:p>
  </w:footnote>
  <w:footnote w:type="continuationSeparator" w:id="0">
    <w:p w14:paraId="287A8D1D" w14:textId="77777777" w:rsidR="00C0220F" w:rsidRDefault="00C02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830255"/>
    <w:multiLevelType w:val="multilevel"/>
    <w:tmpl w:val="6D1E95E2"/>
    <w:styleLink w:val="LFO3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 w16cid:durableId="985427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72759"/>
    <w:rsid w:val="0040177F"/>
    <w:rsid w:val="004A675D"/>
    <w:rsid w:val="00C0220F"/>
    <w:rsid w:val="00D7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86BE21"/>
  <w15:docId w15:val="{A2F9FCD2-23B5-4595-8357-33E100B8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rFonts w:ascii="Times New Roman" w:hAnsi="Times New Roman"/>
      <w:kern w:val="3"/>
    </w:rPr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rFonts w:ascii="Times New Roman" w:hAnsi="Times New Roman"/>
      <w:kern w:val="3"/>
    </w:rPr>
  </w:style>
  <w:style w:type="character" w:styleId="a8">
    <w:name w:val="Hyperlink"/>
    <w:rPr>
      <w:color w:val="0000FF"/>
      <w:u w:val="single"/>
    </w:rPr>
  </w:style>
  <w:style w:type="paragraph" w:styleId="a">
    <w:name w:val="List Bullet"/>
    <w:basedOn w:val="a0"/>
    <w:pPr>
      <w:numPr>
        <w:numId w:val="1"/>
      </w:numPr>
    </w:pPr>
  </w:style>
  <w:style w:type="numbering" w:customStyle="1" w:styleId="LFO3">
    <w:name w:val="LFO3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羅順真</dc:creator>
  <cp:lastModifiedBy>葉明孺(carolyeh4107)</cp:lastModifiedBy>
  <cp:revision>2</cp:revision>
  <cp:lastPrinted>2015-12-09T04:03:00Z</cp:lastPrinted>
  <dcterms:created xsi:type="dcterms:W3CDTF">2025-06-25T03:10:00Z</dcterms:created>
  <dcterms:modified xsi:type="dcterms:W3CDTF">2025-06-25T03:10:00Z</dcterms:modified>
</cp:coreProperties>
</file>